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48A" w:rsidRPr="002A248A" w:rsidRDefault="002A248A" w:rsidP="002A248A">
      <w:pPr>
        <w:rPr>
          <w:sz w:val="32"/>
          <w:szCs w:val="32"/>
        </w:rPr>
      </w:pPr>
      <w:r w:rsidRPr="002A248A">
        <w:rPr>
          <w:sz w:val="32"/>
          <w:szCs w:val="32"/>
        </w:rPr>
        <w:t xml:space="preserve">Prezados alunos, </w:t>
      </w:r>
    </w:p>
    <w:p w:rsidR="002A248A" w:rsidRPr="002A248A" w:rsidRDefault="002A248A" w:rsidP="002A248A">
      <w:pPr>
        <w:rPr>
          <w:sz w:val="32"/>
          <w:szCs w:val="32"/>
        </w:rPr>
      </w:pPr>
    </w:p>
    <w:p w:rsidR="002A248A" w:rsidRPr="002A248A" w:rsidRDefault="002A248A" w:rsidP="002A248A">
      <w:pPr>
        <w:rPr>
          <w:sz w:val="32"/>
          <w:szCs w:val="32"/>
        </w:rPr>
      </w:pPr>
      <w:r w:rsidRPr="002A248A">
        <w:rPr>
          <w:sz w:val="32"/>
          <w:szCs w:val="32"/>
        </w:rPr>
        <w:t>Nosso PPG é um dos melhores programas de Zootecnia do país. Mas acreditamos que ainda temos muito espaço para melhorar e precisamos da ajuda de cada um de vocês para isso.</w:t>
      </w:r>
    </w:p>
    <w:p w:rsidR="002A248A" w:rsidRPr="002A248A" w:rsidRDefault="002A248A" w:rsidP="002A248A">
      <w:pPr>
        <w:rPr>
          <w:sz w:val="32"/>
          <w:szCs w:val="32"/>
        </w:rPr>
      </w:pPr>
    </w:p>
    <w:p w:rsidR="002A248A" w:rsidRPr="002A248A" w:rsidRDefault="002A248A" w:rsidP="002A248A">
      <w:pPr>
        <w:rPr>
          <w:sz w:val="32"/>
          <w:szCs w:val="32"/>
        </w:rPr>
      </w:pPr>
      <w:r w:rsidRPr="002A248A">
        <w:rPr>
          <w:sz w:val="32"/>
          <w:szCs w:val="32"/>
        </w:rPr>
        <w:t>Um aspecto fundamental de um bom programa de pós-graduação é a qualidade das suas disciplinas. Por isso, convidamos vocês a responderem esse breve questionário, de forma ANÔNIMA, sobre cada uma das disciplinas que você cursou em 2025/1.</w:t>
      </w:r>
    </w:p>
    <w:p w:rsidR="002A248A" w:rsidRPr="002A248A" w:rsidRDefault="002A248A" w:rsidP="002A248A">
      <w:pPr>
        <w:rPr>
          <w:sz w:val="32"/>
          <w:szCs w:val="32"/>
        </w:rPr>
      </w:pPr>
    </w:p>
    <w:p w:rsidR="002A248A" w:rsidRPr="002A248A" w:rsidRDefault="002A248A" w:rsidP="002A248A">
      <w:pPr>
        <w:rPr>
          <w:sz w:val="32"/>
          <w:szCs w:val="32"/>
        </w:rPr>
      </w:pPr>
      <w:r w:rsidRPr="002A248A">
        <w:rPr>
          <w:sz w:val="32"/>
          <w:szCs w:val="32"/>
        </w:rPr>
        <w:t xml:space="preserve">Ao submeter uma resposta, haverá um link para submeter outra. Por favor, preencham um formulário para cada disciplina (mesmo as que não são do PPGZ). Sejam construtivos em seus feedbacks, indicando caminhos para melhorar algo que não tenham gostado e sendo </w:t>
      </w:r>
      <w:proofErr w:type="gramStart"/>
      <w:r w:rsidRPr="002A248A">
        <w:rPr>
          <w:sz w:val="32"/>
          <w:szCs w:val="32"/>
        </w:rPr>
        <w:t>o mais específicos possíveis</w:t>
      </w:r>
      <w:proofErr w:type="gramEnd"/>
      <w:r w:rsidRPr="002A248A">
        <w:rPr>
          <w:sz w:val="32"/>
          <w:szCs w:val="32"/>
        </w:rPr>
        <w:t xml:space="preserve"> nos pontos positivos e negativos apontados. </w:t>
      </w:r>
    </w:p>
    <w:p w:rsidR="002A248A" w:rsidRPr="002A248A" w:rsidRDefault="002A248A" w:rsidP="002A248A">
      <w:pPr>
        <w:rPr>
          <w:sz w:val="32"/>
          <w:szCs w:val="32"/>
        </w:rPr>
      </w:pPr>
    </w:p>
    <w:p w:rsidR="00945AC1" w:rsidRPr="002A248A" w:rsidRDefault="002A248A" w:rsidP="002A248A">
      <w:pPr>
        <w:rPr>
          <w:sz w:val="32"/>
          <w:szCs w:val="32"/>
        </w:rPr>
      </w:pPr>
      <w:r w:rsidRPr="002A248A">
        <w:rPr>
          <w:sz w:val="32"/>
          <w:szCs w:val="32"/>
        </w:rPr>
        <w:t>Contamos com vocês! É impossível melhorar sem feedbacks sobre como estamos fazendo as coisas.</w:t>
      </w:r>
    </w:p>
    <w:p w:rsidR="002A248A" w:rsidRPr="002A248A" w:rsidRDefault="002A248A" w:rsidP="002A248A">
      <w:pPr>
        <w:rPr>
          <w:sz w:val="32"/>
          <w:szCs w:val="32"/>
        </w:rPr>
      </w:pPr>
    </w:p>
    <w:p w:rsidR="002A248A" w:rsidRPr="002A248A" w:rsidRDefault="002A248A" w:rsidP="002A248A">
      <w:pPr>
        <w:rPr>
          <w:sz w:val="32"/>
          <w:szCs w:val="32"/>
        </w:rPr>
      </w:pPr>
    </w:p>
    <w:p w:rsidR="002A248A" w:rsidRPr="002A248A" w:rsidRDefault="002A248A" w:rsidP="002A248A">
      <w:pPr>
        <w:rPr>
          <w:sz w:val="32"/>
          <w:szCs w:val="32"/>
        </w:rPr>
      </w:pPr>
      <w:proofErr w:type="gramStart"/>
      <w:r w:rsidRPr="002A248A">
        <w:rPr>
          <w:sz w:val="32"/>
          <w:szCs w:val="32"/>
        </w:rPr>
        <w:t>https</w:t>
      </w:r>
      <w:proofErr w:type="gramEnd"/>
      <w:r w:rsidRPr="002A248A">
        <w:rPr>
          <w:sz w:val="32"/>
          <w:szCs w:val="32"/>
        </w:rPr>
        <w:t>://forms.gle/83XsybLzfR6XT6HAA</w:t>
      </w:r>
    </w:p>
    <w:sectPr w:rsidR="002A248A" w:rsidRPr="002A248A" w:rsidSect="00945AC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hyphenationZone w:val="425"/>
  <w:characterSpacingControl w:val="doNotCompress"/>
  <w:compat/>
  <w:rsids>
    <w:rsidRoot w:val="002A248A"/>
    <w:rsid w:val="002A248A"/>
    <w:rsid w:val="00945AC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AC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questionário avaliação disciplinas PPGZ</Template>
  <TotalTime>1</TotalTime>
  <Pages>1</Pages>
  <Words>139</Words>
  <Characters>755</Characters>
  <Application>Microsoft Office Word</Application>
  <DocSecurity>0</DocSecurity>
  <Lines>6</Lines>
  <Paragraphs>1</Paragraphs>
  <ScaleCrop>false</ScaleCrop>
  <Company>Hewlett-Packard Company</Company>
  <LinksUpToDate>false</LinksUpToDate>
  <CharactersWithSpaces>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2025-08-21T19:25:00Z</dcterms:created>
  <dcterms:modified xsi:type="dcterms:W3CDTF">2025-08-21T19:26:00Z</dcterms:modified>
</cp:coreProperties>
</file>